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CC89A" w14:textId="0277D682" w:rsidR="00C37AA8" w:rsidRPr="000A5FA5" w:rsidRDefault="001775BA" w:rsidP="00A63B4B">
      <w:pPr>
        <w:pStyle w:val="Undertittel"/>
        <w:spacing w:line="240" w:lineRule="auto"/>
        <w:rPr>
          <w:color w:val="C00000"/>
          <w:sz w:val="32"/>
          <w:szCs w:val="32"/>
        </w:rPr>
      </w:pPr>
      <w:r w:rsidRPr="000A5FA5">
        <w:rPr>
          <w:noProof/>
          <w:color w:val="C00000"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9D59AD1" wp14:editId="4A6CE9DB">
                <wp:simplePos x="0" y="0"/>
                <wp:positionH relativeFrom="margin">
                  <wp:align>center</wp:align>
                </wp:positionH>
                <wp:positionV relativeFrom="page">
                  <wp:align>top</wp:align>
                </wp:positionV>
                <wp:extent cx="6848856" cy="9144000"/>
                <wp:effectExtent l="0" t="0" r="9525" b="0"/>
                <wp:wrapNone/>
                <wp:docPr id="30" name="Gruppe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Gruppe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Rektangel20" descr="Contact Info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2AD7F0" w14:textId="504B1010" w:rsidR="00C37AA8" w:rsidRDefault="00727AF4" w:rsidP="00727AF4">
                                <w:pPr>
                                  <w:pStyle w:val="Kontaktinformasjon"/>
                                  <w:ind w:left="0"/>
                                </w:pPr>
                                <w:r>
                                  <w:t xml:space="preserve"> </w:t>
                                </w:r>
                                <w:r w:rsidR="00DE17F9">
                                  <w:t>Hilsen alle oss voksne på sandvollan skole.</w:t>
                                </w: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amme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uppe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Bild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uppe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Bild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Frihåndsform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rihåndsform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rihåndsform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rihåndsform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rihåndsform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rihåndsform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rihåndsform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rihåndsform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rihåndsform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rihåndsform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rihåndsform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rihåndsform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rihåndsform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59AD1" id="Gruppe 29" o:spid="_x0000_s1026" alt="Background Design" style="position:absolute;margin-left:0;margin-top:0;width:539.3pt;height:10in;z-index:-251658240;mso-position-horizontal:center;mso-position-horizontal-relative:margin;mso-position-vertical:top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">
                <v:group id="Gruppe 2" o:spid="_x0000_s1027" style="position:absolute;width:68529;height:91427" coordsize="68529,9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ktangel20" o:spid="_x0000_s1028" alt="Contact Info" style="position:absolute;left:4097;top:82613;width:6033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" fillcolor="#f7f3e2 [3214]" stroked="f" strokeweight="1pt">
                    <v:textbox inset="38.88pt,,38.88pt">
                      <w:txbxContent>
                        <w:p w14:paraId="2A2AD7F0" w14:textId="504B1010" w:rsidR="00C37AA8" w:rsidRDefault="00727AF4" w:rsidP="00727AF4">
                          <w:pPr>
                            <w:pStyle w:val="Kontaktinformasjon"/>
                            <w:ind w:left="0"/>
                          </w:pPr>
                          <w:r>
                            <w:t xml:space="preserve"> </w:t>
                          </w:r>
                          <w:r w:rsidR="00DE17F9">
                            <w:t>Hilsen alle oss voksne på sandvollan skole.</w:t>
                          </w:r>
                        </w:p>
                      </w:txbxContent>
                    </v:textbox>
                  </v:rect>
                  <v:shape id="Ramme 21" o:spid="_x0000_s1029" style="position:absolute;width:68529;height:91427;visibility:visible;mso-wrap-style:square;v-text-anchor:middle" coordsize="6852920,914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Gruppe 3" o:spid="_x0000_s1030" style="position:absolute;left:4622;top:95;width:54687;height:30473" coordorigin="4622,95" coordsize="54686,3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de 4" o:spid="_x0000_s1031" type="#_x0000_t75" style="position:absolute;left:4622;top:184;width:54687;height:30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    <v:imagedata r:id="rId8" o:title="" croptop="11340f" cropbottom="16322f" cropleft="5137f"/>
                    <v:path arrowok="t"/>
                  </v:shape>
                  <v:group id="Gruppe 5" o:spid="_x0000_s1032" style="position:absolute;left:17653;top:95;width:36767;height:28099" coordorigin="17653,95" coordsize="36766,2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Bilde 6" o:spid="_x0000_s1033" type="#_x0000_t75" style="position:absolute;left:17653;top:95;width:36767;height:28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">
                      <v:imagedata r:id="rId9" o:title="" croptop="11131f" cropbottom="16412f" cropleft="11563f" cropright="8752f"/>
                      <v:path arrowok="t"/>
                    </v:shape>
                    <v:shape id="Frihåndsform 7" o:spid="_x0000_s1034" style="position:absolute;left:28804;top:10171;width:4073;height:5053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Frihåndsform 8" o:spid="_x0000_s1035" style="position:absolute;left:18935;top:18406;width:3240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Frihåndsform 9" o:spid="_x0000_s1036" style="position:absolute;left:38925;top:12440;width:4489;height:4820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Frihåndsform 10" o:spid="_x0000_s1037" style="position:absolute;left:18933;top:4792;width:2824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Frihåndsform 11" o:spid="_x0000_s1038" style="position:absolute;left:34037;top:16806;width:3383;height:3615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Frihåndsform 12" o:spid="_x0000_s1039" style="position:absolute;left:27055;top:15712;width:4398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Frihåndsform 13" o:spid="_x0000_s1040" style="position:absolute;left:43116;top:17900;width:2836;height:3356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Frihåndsform 14" o:spid="_x0000_s1041" style="position:absolute;left:32638;top:644;width:3891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Frihåndsform 15" o:spid="_x0000_s1042" style="position:absolute;left:42419;top:3303;width:5113;height:7619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zC9wAAAANsAAAAPAAAAZHJzL2Rvd25yZXYueG1sRE/fa8Iw&#10;EH4f+D+EE3ybyZRN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ohcwvc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Frihåndsform 16" o:spid="_x0000_s1043" style="position:absolute;left:35910;top:2751;width:4840;height:10003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Frihåndsform 17" o:spid="_x0000_s1044" style="position:absolute;left:41217;top:22236;width:6714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Frihåndsform 18" o:spid="_x0000_s1045" style="position:absolute;left:49103;top:20728;width:4437;height:4133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Frihåndsform 19" o:spid="_x0000_s1046" style="position:absolute;left:22449;top:4039;width:9680;height:8085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margin" anchory="page"/>
              </v:group>
            </w:pict>
          </mc:Fallback>
        </mc:AlternateContent>
      </w:r>
      <w:r w:rsidR="00BA47CD" w:rsidRPr="000A5FA5">
        <w:rPr>
          <w:color w:val="C00000"/>
          <w:sz w:val="32"/>
          <w:szCs w:val="32"/>
          <w:u w:val="single"/>
        </w:rPr>
        <w:t>T</w:t>
      </w:r>
      <w:r w:rsidR="00A63B4B" w:rsidRPr="000A5FA5">
        <w:rPr>
          <w:color w:val="C00000"/>
          <w:sz w:val="32"/>
          <w:szCs w:val="32"/>
          <w:u w:val="single"/>
        </w:rPr>
        <w:t>il foreldre og barn i 6.klasse</w:t>
      </w:r>
      <w:r w:rsidR="00BA47CD" w:rsidRPr="000A5FA5">
        <w:rPr>
          <w:color w:val="C00000"/>
          <w:sz w:val="32"/>
          <w:szCs w:val="32"/>
        </w:rPr>
        <w:t xml:space="preserve"> </w:t>
      </w:r>
      <w:r w:rsidR="00B25C83" w:rsidRPr="000A5FA5">
        <w:rPr>
          <w:rFonts w:ascii="Adobe Garamond Pro Bold" w:hAnsi="Adobe Garamond Pro Bold"/>
          <w:sz w:val="32"/>
          <w:szCs w:val="32"/>
        </w:rPr>
        <w:t>Velkommen til</w:t>
      </w:r>
      <w:r w:rsidR="00BA47CD" w:rsidRPr="000A5FA5">
        <w:rPr>
          <w:rFonts w:ascii="Adobe Garamond Pro Bold" w:hAnsi="Adobe Garamond Pro Bold"/>
          <w:sz w:val="32"/>
          <w:szCs w:val="32"/>
        </w:rPr>
        <w:t xml:space="preserve"> </w:t>
      </w:r>
      <w:r w:rsidR="00B25C83" w:rsidRPr="000A5FA5">
        <w:rPr>
          <w:color w:val="002060"/>
          <w:sz w:val="32"/>
          <w:szCs w:val="32"/>
        </w:rPr>
        <w:t>Mørkeløype</w:t>
      </w:r>
      <w:r w:rsidR="00BA47CD" w:rsidRPr="000A5FA5">
        <w:rPr>
          <w:color w:val="002060"/>
          <w:sz w:val="32"/>
          <w:szCs w:val="32"/>
        </w:rPr>
        <w:t xml:space="preserve">   </w:t>
      </w:r>
      <w:r w:rsidR="00DE17F9" w:rsidRPr="000A5FA5">
        <w:rPr>
          <w:sz w:val="32"/>
          <w:szCs w:val="32"/>
        </w:rPr>
        <w:t xml:space="preserve"> </w:t>
      </w:r>
      <w:sdt>
        <w:sdtPr>
          <w:rPr>
            <w:color w:val="C00000"/>
            <w:sz w:val="32"/>
            <w:szCs w:val="32"/>
          </w:rPr>
          <w:id w:val="896172397"/>
          <w:placeholder>
            <w:docPart w:val="6FD64AA7E56F4E1F89CFBCCAACD9CC2D"/>
          </w:placeholder>
          <w:date w:fullDate="2018-11-15T00:00:00Z">
            <w:dateFormat w:val="d. MMMM yyyy"/>
            <w:lid w:val="nb-NO"/>
            <w:storeMappedDataAs w:val="dateTime"/>
            <w:calendar w:val="gregorian"/>
          </w:date>
        </w:sdtPr>
        <w:sdtEndPr/>
        <w:sdtContent>
          <w:r w:rsidR="0017712C" w:rsidRPr="000A5FA5">
            <w:rPr>
              <w:color w:val="C00000"/>
              <w:sz w:val="32"/>
              <w:szCs w:val="32"/>
            </w:rPr>
            <w:t>15. november 2018</w:t>
          </w:r>
        </w:sdtContent>
      </w:sdt>
      <w:r w:rsidR="00EA26B3" w:rsidRPr="000A5FA5">
        <w:rPr>
          <w:color w:val="C00000"/>
          <w:sz w:val="32"/>
          <w:szCs w:val="32"/>
        </w:rPr>
        <w:t>, kl. 1</w:t>
      </w:r>
      <w:r w:rsidR="004325DA" w:rsidRPr="000A5FA5">
        <w:rPr>
          <w:color w:val="C00000"/>
          <w:sz w:val="32"/>
          <w:szCs w:val="32"/>
        </w:rPr>
        <w:t>8</w:t>
      </w:r>
      <w:r w:rsidR="00DE17F9" w:rsidRPr="000A5FA5">
        <w:rPr>
          <w:color w:val="C00000"/>
          <w:sz w:val="32"/>
          <w:szCs w:val="32"/>
        </w:rPr>
        <w:t>.oo</w:t>
      </w:r>
    </w:p>
    <w:p w14:paraId="380893E9" w14:textId="77777777" w:rsidR="00BA47CD" w:rsidRDefault="00BA47CD" w:rsidP="00A63B4B">
      <w:pPr>
        <w:spacing w:line="240" w:lineRule="auto"/>
        <w:rPr>
          <w:b/>
          <w:sz w:val="16"/>
          <w:szCs w:val="16"/>
        </w:rPr>
      </w:pPr>
    </w:p>
    <w:p w14:paraId="3C1F34ED" w14:textId="484BFC2B" w:rsidR="00DE17F9" w:rsidRDefault="0017712C" w:rsidP="00A63B4B">
      <w:pPr>
        <w:spacing w:line="240" w:lineRule="auto"/>
      </w:pPr>
      <w:r>
        <w:rPr>
          <w:b/>
        </w:rPr>
        <w:t>Torsdag 15. november</w:t>
      </w:r>
      <w:r w:rsidR="00A111E2">
        <w:t xml:space="preserve"> inviteres 6.klassingene med foreldre</w:t>
      </w:r>
      <w:r w:rsidR="00BA47CD">
        <w:t xml:space="preserve"> til å delta på M</w:t>
      </w:r>
      <w:r w:rsidR="00B25C83">
        <w:t>ørke</w:t>
      </w:r>
      <w:r w:rsidR="00DE17F9">
        <w:t>løype sammen med oss på skolen. Dette er årets høydepunkt for oss! Vi gleder oss til å ha dere med!</w:t>
      </w:r>
    </w:p>
    <w:p w14:paraId="143E356D" w14:textId="4D646521" w:rsidR="00DE17F9" w:rsidRDefault="00DE17F9" w:rsidP="00BA47CD">
      <w:pPr>
        <w:spacing w:line="240" w:lineRule="auto"/>
        <w:rPr>
          <w:u w:val="single"/>
        </w:rPr>
      </w:pPr>
      <w:r w:rsidRPr="00BA47CD">
        <w:rPr>
          <w:u w:val="single"/>
        </w:rPr>
        <w:t>Litt praktisk informasjon:</w:t>
      </w:r>
    </w:p>
    <w:p w14:paraId="1F8884D9" w14:textId="0C7ED278" w:rsidR="000A5FA5" w:rsidRPr="00BA47CD" w:rsidRDefault="000A5FA5" w:rsidP="00BA47CD">
      <w:pPr>
        <w:spacing w:line="240" w:lineRule="auto"/>
        <w:rPr>
          <w:u w:val="single"/>
        </w:rPr>
      </w:pPr>
      <w:r>
        <w:t>Det er begrenset med parkeringsplasser så vi anbefaler at dere møtes ved skolen og samkjører derifra.</w:t>
      </w:r>
      <w:r w:rsidR="0061534B">
        <w:t xml:space="preserve"> </w:t>
      </w:r>
    </w:p>
    <w:p w14:paraId="31945B75" w14:textId="6995E0E1" w:rsidR="00DE17F9" w:rsidRDefault="00B25C83" w:rsidP="00BA47CD">
      <w:pPr>
        <w:spacing w:line="240" w:lineRule="auto"/>
      </w:pPr>
      <w:r>
        <w:t>Vi møtes øverst</w:t>
      </w:r>
      <w:r w:rsidR="000A5FA5">
        <w:t xml:space="preserve"> ved bommen</w:t>
      </w:r>
      <w:r>
        <w:t xml:space="preserve"> i Bergsbakken</w:t>
      </w:r>
      <w:r w:rsidR="0061534B">
        <w:t xml:space="preserve"> kl. 18.00</w:t>
      </w:r>
      <w:bookmarkStart w:id="0" w:name="_GoBack"/>
      <w:bookmarkEnd w:id="0"/>
      <w:r>
        <w:t xml:space="preserve">. </w:t>
      </w:r>
      <w:r w:rsidR="00A63B4B">
        <w:t>(</w:t>
      </w:r>
      <w:r>
        <w:t xml:space="preserve">Der </w:t>
      </w:r>
      <w:r w:rsidR="00A63B4B">
        <w:t>står</w:t>
      </w:r>
      <w:r w:rsidR="005C191C">
        <w:t xml:space="preserve"> en person</w:t>
      </w:r>
      <w:r w:rsidR="00A63B4B">
        <w:t xml:space="preserve"> med gul refleksvest og tar</w:t>
      </w:r>
      <w:r>
        <w:t xml:space="preserve"> imot dere.</w:t>
      </w:r>
      <w:r w:rsidR="00A63B4B">
        <w:t>)</w:t>
      </w:r>
      <w:r>
        <w:t xml:space="preserve"> </w:t>
      </w:r>
      <w:r w:rsidR="00BA47CD">
        <w:t xml:space="preserve">Vi skal gå i skogen. </w:t>
      </w:r>
      <w:r>
        <w:t>Ta med varme klær</w:t>
      </w:r>
      <w:r w:rsidR="00DE17F9">
        <w:t>, gode sko</w:t>
      </w:r>
      <w:r w:rsidR="00A4374F">
        <w:t>, egen kopp, drikke til elevene</w:t>
      </w:r>
      <w:r>
        <w:t xml:space="preserve"> og gjerne et sitteunderlag. Det blir litt venting underveis. </w:t>
      </w:r>
    </w:p>
    <w:p w14:paraId="3A3BE62D" w14:textId="77777777" w:rsidR="000A5FA5" w:rsidRDefault="00A63B4B" w:rsidP="000A5FA5">
      <w:r>
        <w:t xml:space="preserve">Når vi går i skogen vil vi at </w:t>
      </w:r>
      <w:r w:rsidRPr="00A63B4B">
        <w:rPr>
          <w:u w:val="single"/>
        </w:rPr>
        <w:t>alle skal være stille</w:t>
      </w:r>
      <w:r>
        <w:t xml:space="preserve">. Derfor skal barna </w:t>
      </w:r>
      <w:r w:rsidR="00BA47CD">
        <w:t>gå løypa</w:t>
      </w:r>
      <w:r w:rsidR="00B25C83">
        <w:t xml:space="preserve"> </w:t>
      </w:r>
      <w:r w:rsidR="00B25C83">
        <w:rPr>
          <w:u w:val="single"/>
        </w:rPr>
        <w:t>sammen med en voksen</w:t>
      </w:r>
      <w:r w:rsidR="00B25C83">
        <w:t>. Vi ber om at alle slår av mobilene sine denn</w:t>
      </w:r>
      <w:r w:rsidR="00DE17F9">
        <w:t>e kvelden.</w:t>
      </w:r>
      <w:r>
        <w:t xml:space="preserve"> Barna skal legge igjen mobilen</w:t>
      </w:r>
      <w:r w:rsidR="00DE17F9">
        <w:t xml:space="preserve"> hjemme.</w:t>
      </w:r>
      <w:r>
        <w:t xml:space="preserve"> </w:t>
      </w:r>
      <w:r w:rsidR="00EA26B3">
        <w:t>Det blir litt bålkos med kaffe og noe å bite på slutten av løypa</w:t>
      </w:r>
      <w:r w:rsidR="00DE17F9">
        <w:t xml:space="preserve">. </w:t>
      </w:r>
      <w:r w:rsidR="000A5FA5">
        <w:t xml:space="preserve">Vi avslutter i skogen seinest klokken 20.00. Da skal vi sørge for at dere kommer trygt tilbake til bilene. </w:t>
      </w:r>
    </w:p>
    <w:p w14:paraId="16C33504" w14:textId="60F17D05" w:rsidR="00BA47CD" w:rsidRPr="00B25C83" w:rsidRDefault="000A5FA5" w:rsidP="000A5FA5">
      <w:r>
        <w:t>Vi gleder oss!</w:t>
      </w:r>
    </w:p>
    <w:sectPr w:rsidR="00BA47CD" w:rsidRPr="00B25C83"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C83"/>
    <w:rsid w:val="000A5FA5"/>
    <w:rsid w:val="000B3449"/>
    <w:rsid w:val="0017712C"/>
    <w:rsid w:val="001775BA"/>
    <w:rsid w:val="001E7E10"/>
    <w:rsid w:val="002F2117"/>
    <w:rsid w:val="00352E9D"/>
    <w:rsid w:val="004325DA"/>
    <w:rsid w:val="005C191C"/>
    <w:rsid w:val="00611372"/>
    <w:rsid w:val="0061534B"/>
    <w:rsid w:val="00655C43"/>
    <w:rsid w:val="00682F19"/>
    <w:rsid w:val="00727AF4"/>
    <w:rsid w:val="00937BE5"/>
    <w:rsid w:val="00A111E2"/>
    <w:rsid w:val="00A4374F"/>
    <w:rsid w:val="00A63B4B"/>
    <w:rsid w:val="00B25C83"/>
    <w:rsid w:val="00BA47CD"/>
    <w:rsid w:val="00C37AA8"/>
    <w:rsid w:val="00CD16CD"/>
    <w:rsid w:val="00DE17F9"/>
    <w:rsid w:val="00EA26B3"/>
    <w:rsid w:val="00ED3ACF"/>
    <w:rsid w:val="00EE711E"/>
    <w:rsid w:val="00F02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E2AF43"/>
  <w15:docId w15:val="{0C40E52C-7BA7-472B-9BAD-9410177F9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nb-NO" w:eastAsia="nb-NO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UndertittelTegn">
    <w:name w:val="Undertittel Tegn"/>
    <w:basedOn w:val="Standardskriftforavsnitt"/>
    <w:link w:val="Undertittel"/>
    <w:uiPriority w:val="1"/>
    <w:rPr>
      <w:caps/>
      <w:spacing w:val="15"/>
      <w:sz w:val="52"/>
    </w:rPr>
  </w:style>
  <w:style w:type="paragraph" w:styleId="Tittel">
    <w:name w:val="Title"/>
    <w:basedOn w:val="Normal"/>
    <w:next w:val="Normal"/>
    <w:link w:val="TittelTegn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telTegn">
    <w:name w:val="Tittel Tegn"/>
    <w:basedOn w:val="Standardskriftforavsnitt"/>
    <w:link w:val="Tittel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o">
    <w:name w:val="Date"/>
    <w:basedOn w:val="Normal"/>
    <w:next w:val="Normal"/>
    <w:link w:val="DatoTegn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oTegn">
    <w:name w:val="Dato Tegn"/>
    <w:basedOn w:val="Standardskriftforavsnitt"/>
    <w:link w:val="Dato"/>
    <w:uiPriority w:val="2"/>
    <w:rPr>
      <w:b/>
      <w:bCs/>
      <w:smallCaps/>
      <w:color w:val="9C2224" w:themeColor="accent2" w:themeShade="BF"/>
      <w:sz w:val="44"/>
    </w:rPr>
  </w:style>
  <w:style w:type="paragraph" w:customStyle="1" w:styleId="Klokkeslett">
    <w:name w:val="Klokkeslett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Sted">
    <w:name w:val="Sted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Kontaktinformasjon">
    <w:name w:val="Kontaktinformasjon"/>
    <w:basedOn w:val="Normal"/>
    <w:uiPriority w:val="4"/>
    <w:qFormat/>
    <w:pPr>
      <w:spacing w:after="0" w:line="240" w:lineRule="auto"/>
    </w:pPr>
    <w:rPr>
      <w:smallCaps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E7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E7E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obir1\AppData\Roaming\Microsoft\Templates\Flygeblad%20for%20arrange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FD64AA7E56F4E1F89CFBCCAACD9CC2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8099EB8-195A-4F2A-A7D7-6C54B281A184}"/>
      </w:docPartPr>
      <w:docPartBody>
        <w:p w:rsidR="00C4757D" w:rsidRDefault="00460253" w:rsidP="00460253">
          <w:pPr>
            <w:pStyle w:val="6FD64AA7E56F4E1F89CFBCCAACD9CC2D"/>
          </w:pPr>
          <w:r>
            <w:t>[Dato]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253"/>
    <w:rsid w:val="00460253"/>
    <w:rsid w:val="00C4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BC3BC23228CD4D94B9022143A83FE504">
    <w:name w:val="BC3BC23228CD4D94B9022143A83FE504"/>
  </w:style>
  <w:style w:type="paragraph" w:customStyle="1" w:styleId="8DF97557FC854F55A6F945631617C03D">
    <w:name w:val="8DF97557FC854F55A6F945631617C03D"/>
  </w:style>
  <w:style w:type="paragraph" w:customStyle="1" w:styleId="D0D9755A83FD4230AB313ABBCC06133E">
    <w:name w:val="D0D9755A83FD4230AB313ABBCC06133E"/>
  </w:style>
  <w:style w:type="paragraph" w:customStyle="1" w:styleId="7F36BA32214D4F0F86501A55DDB17210">
    <w:name w:val="7F36BA32214D4F0F86501A55DDB17210"/>
  </w:style>
  <w:style w:type="paragraph" w:customStyle="1" w:styleId="F14C4D330360422BA71BF1847F3868F4">
    <w:name w:val="F14C4D330360422BA71BF1847F3868F4"/>
  </w:style>
  <w:style w:type="paragraph" w:customStyle="1" w:styleId="6DC8260801A4454D9BE34D6EDF693237">
    <w:name w:val="6DC8260801A4454D9BE34D6EDF693237"/>
  </w:style>
  <w:style w:type="paragraph" w:customStyle="1" w:styleId="105CE89CF0C84B2E83A1FD663D59F0C9">
    <w:name w:val="105CE89CF0C84B2E83A1FD663D59F0C9"/>
  </w:style>
  <w:style w:type="paragraph" w:customStyle="1" w:styleId="200CCFE8906547BB9ABBCCCD3B909216">
    <w:name w:val="200CCFE8906547BB9ABBCCCD3B909216"/>
  </w:style>
  <w:style w:type="paragraph" w:customStyle="1" w:styleId="98779E0204F44A0F9CED6808D803D95F">
    <w:name w:val="98779E0204F44A0F9CED6808D803D95F"/>
  </w:style>
  <w:style w:type="paragraph" w:customStyle="1" w:styleId="755C638CE320449EA925192E002CE887">
    <w:name w:val="755C638CE320449EA925192E002CE887"/>
  </w:style>
  <w:style w:type="paragraph" w:customStyle="1" w:styleId="639F816282994CA488FB319F90119158">
    <w:name w:val="639F816282994CA488FB319F90119158"/>
    <w:rsid w:val="00460253"/>
  </w:style>
  <w:style w:type="paragraph" w:customStyle="1" w:styleId="6FD64AA7E56F4E1F89CFBCCAACD9CC2D">
    <w:name w:val="6FD64AA7E56F4E1F89CFBCCAACD9CC2D"/>
    <w:rsid w:val="004602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B633AB-5465-48A0-9473-64D44E330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Flygeblad for arrangement</Template>
  <TotalTime>27</TotalTime>
  <Pages>1</Pages>
  <Words>164</Words>
  <Characters>875</Characters>
  <Application>Microsoft Office Word</Application>
  <DocSecurity>0</DocSecurity>
  <Lines>7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Trond Birkenes</dc:creator>
  <cp:lastModifiedBy>Marthe Gullberg Larsen</cp:lastModifiedBy>
  <cp:revision>12</cp:revision>
  <cp:lastPrinted>2018-11-09T07:29:00Z</cp:lastPrinted>
  <dcterms:created xsi:type="dcterms:W3CDTF">2018-11-07T12:27:00Z</dcterms:created>
  <dcterms:modified xsi:type="dcterms:W3CDTF">2018-11-09T07:36:00Z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